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CBB46" w14:textId="77777777" w:rsidR="0032270D" w:rsidRDefault="0032270D" w:rsidP="0032270D">
      <w:pPr>
        <w:spacing w:line="257" w:lineRule="auto"/>
        <w:ind w:left="357"/>
        <w:rPr>
          <w:rFonts w:ascii="Arial Narrow" w:hAnsi="Arial Narrow"/>
          <w:b/>
        </w:rPr>
      </w:pPr>
    </w:p>
    <w:p w14:paraId="4EA966C9" w14:textId="77777777" w:rsidR="00185D84" w:rsidRDefault="00185D84" w:rsidP="0032270D">
      <w:pPr>
        <w:spacing w:line="257" w:lineRule="auto"/>
        <w:ind w:left="357"/>
        <w:rPr>
          <w:rFonts w:ascii="Arial Narrow" w:hAnsi="Arial Narrow"/>
          <w:b/>
        </w:rPr>
      </w:pPr>
    </w:p>
    <w:p w14:paraId="53D91E9C" w14:textId="77777777" w:rsidR="00EB04B4" w:rsidRDefault="00EB04B4" w:rsidP="00EB04B4">
      <w:pPr>
        <w:spacing w:line="256" w:lineRule="auto"/>
        <w:ind w:left="357"/>
        <w:rPr>
          <w:rFonts w:ascii="Arial Narrow" w:eastAsia="MS Mincho" w:hAnsi="Arial Narrow" w:cs="Times New Roman"/>
          <w:b/>
          <w:sz w:val="24"/>
          <w:szCs w:val="24"/>
          <w:lang w:eastAsia="en-US"/>
        </w:rPr>
      </w:pPr>
    </w:p>
    <w:p w14:paraId="4B782E99" w14:textId="77777777" w:rsidR="00EB04B4" w:rsidRDefault="00EB04B4" w:rsidP="00EB04B4">
      <w:pPr>
        <w:spacing w:line="256" w:lineRule="auto"/>
        <w:ind w:left="357"/>
        <w:rPr>
          <w:rFonts w:ascii="Arial Narrow" w:hAnsi="Arial Narrow"/>
          <w:b/>
        </w:rPr>
      </w:pPr>
    </w:p>
    <w:p w14:paraId="5CA07AF2" w14:textId="08A89839" w:rsidR="00291E04" w:rsidRPr="00323570" w:rsidRDefault="004F6862" w:rsidP="00291E04">
      <w:pPr>
        <w:pStyle w:val="BodyTextIndent"/>
        <w:spacing w:after="0" w:line="240" w:lineRule="auto"/>
        <w:ind w:left="0"/>
        <w:jc w:val="center"/>
        <w:rPr>
          <w:rFonts w:ascii="Arial Narrow" w:hAnsi="Arial Narrow" w:cs="Arial"/>
          <w:b/>
          <w:i/>
          <w:sz w:val="24"/>
          <w:szCs w:val="24"/>
        </w:rPr>
      </w:pPr>
      <w:proofErr w:type="spellStart"/>
      <w:r>
        <w:rPr>
          <w:rFonts w:ascii="Arial Narrow" w:hAnsi="Arial Narrow"/>
          <w:b/>
        </w:rPr>
        <w:t>Tač</w:t>
      </w:r>
      <w:r w:rsidR="00EB04B4">
        <w:rPr>
          <w:rFonts w:ascii="Arial Narrow" w:hAnsi="Arial Narrow"/>
          <w:b/>
        </w:rPr>
        <w:t>ka</w:t>
      </w:r>
      <w:proofErr w:type="spellEnd"/>
      <w:r w:rsidR="00EB04B4">
        <w:rPr>
          <w:rFonts w:ascii="Arial Narrow" w:hAnsi="Arial Narrow"/>
          <w:b/>
        </w:rPr>
        <w:t xml:space="preserve">  </w:t>
      </w:r>
      <w:r w:rsidR="004C161F">
        <w:rPr>
          <w:rFonts w:ascii="Arial Narrow" w:hAnsi="Arial Narrow"/>
          <w:b/>
        </w:rPr>
        <w:t>7</w:t>
      </w:r>
      <w:r w:rsidR="002448CF">
        <w:rPr>
          <w:rFonts w:ascii="Arial Narrow" w:hAnsi="Arial Narrow"/>
          <w:b/>
        </w:rPr>
        <w:t xml:space="preserve"> </w:t>
      </w:r>
      <w:r w:rsidR="00EB04B4">
        <w:rPr>
          <w:rFonts w:ascii="Arial Narrow" w:hAnsi="Arial Narrow"/>
          <w:b/>
        </w:rPr>
        <w:t xml:space="preserve"> </w:t>
      </w:r>
      <w:proofErr w:type="spellStart"/>
      <w:r w:rsidR="00EB04B4">
        <w:rPr>
          <w:rFonts w:ascii="Arial Narrow" w:hAnsi="Arial Narrow"/>
          <w:b/>
        </w:rPr>
        <w:t>Dnevnog</w:t>
      </w:r>
      <w:proofErr w:type="spellEnd"/>
      <w:r w:rsidR="00EB04B4">
        <w:rPr>
          <w:rFonts w:ascii="Arial Narrow" w:hAnsi="Arial Narrow"/>
          <w:b/>
        </w:rPr>
        <w:t xml:space="preserve"> </w:t>
      </w:r>
      <w:proofErr w:type="spellStart"/>
      <w:r w:rsidR="00EB04B4">
        <w:rPr>
          <w:rFonts w:ascii="Arial Narrow" w:hAnsi="Arial Narrow"/>
          <w:b/>
        </w:rPr>
        <w:t>reda</w:t>
      </w:r>
      <w:proofErr w:type="spellEnd"/>
      <w:r w:rsidR="00EB04B4">
        <w:rPr>
          <w:rFonts w:ascii="Arial Narrow" w:hAnsi="Arial Narrow"/>
          <w:b/>
        </w:rPr>
        <w:t xml:space="preserve"> : </w:t>
      </w:r>
      <w:proofErr w:type="spellStart"/>
      <w:r w:rsidR="007E2662">
        <w:rPr>
          <w:rFonts w:ascii="Arial Narrow" w:hAnsi="Arial Narrow" w:cs="Arial"/>
          <w:b/>
          <w:sz w:val="24"/>
          <w:szCs w:val="24"/>
        </w:rPr>
        <w:t>Izbor</w:t>
      </w:r>
      <w:proofErr w:type="spellEnd"/>
      <w:r w:rsidR="00291E04" w:rsidRPr="00323570">
        <w:rPr>
          <w:rFonts w:ascii="Arial Narrow" w:hAnsi="Arial Narrow" w:cs="Arial"/>
          <w:b/>
          <w:sz w:val="24"/>
          <w:szCs w:val="24"/>
        </w:rPr>
        <w:t xml:space="preserve"> </w:t>
      </w:r>
      <w:proofErr w:type="spellStart"/>
      <w:r w:rsidR="00291E04" w:rsidRPr="00323570">
        <w:rPr>
          <w:rFonts w:ascii="Arial Narrow" w:hAnsi="Arial Narrow" w:cs="Arial"/>
          <w:b/>
          <w:sz w:val="24"/>
          <w:szCs w:val="24"/>
        </w:rPr>
        <w:t>članova</w:t>
      </w:r>
      <w:proofErr w:type="spellEnd"/>
      <w:r w:rsidR="00291E04" w:rsidRPr="00323570">
        <w:rPr>
          <w:rFonts w:ascii="Arial Narrow" w:hAnsi="Arial Narrow" w:cs="Arial"/>
          <w:b/>
          <w:sz w:val="24"/>
          <w:szCs w:val="24"/>
        </w:rPr>
        <w:t xml:space="preserve"> </w:t>
      </w:r>
      <w:proofErr w:type="spellStart"/>
      <w:r w:rsidR="00291E04" w:rsidRPr="00323570">
        <w:rPr>
          <w:rFonts w:ascii="Arial Narrow" w:hAnsi="Arial Narrow" w:cs="Arial"/>
          <w:b/>
          <w:sz w:val="24"/>
          <w:szCs w:val="24"/>
        </w:rPr>
        <w:t>Odbora</w:t>
      </w:r>
      <w:proofErr w:type="spellEnd"/>
      <w:r w:rsidR="00291E04" w:rsidRPr="00323570">
        <w:rPr>
          <w:rFonts w:ascii="Arial Narrow" w:hAnsi="Arial Narrow" w:cs="Arial"/>
          <w:b/>
          <w:sz w:val="24"/>
          <w:szCs w:val="24"/>
        </w:rPr>
        <w:t xml:space="preserve"> </w:t>
      </w:r>
      <w:proofErr w:type="spellStart"/>
      <w:r w:rsidR="00291E04" w:rsidRPr="00323570">
        <w:rPr>
          <w:rFonts w:ascii="Arial Narrow" w:hAnsi="Arial Narrow" w:cs="Arial"/>
          <w:b/>
          <w:sz w:val="24"/>
          <w:szCs w:val="24"/>
        </w:rPr>
        <w:t>direktora</w:t>
      </w:r>
      <w:proofErr w:type="spellEnd"/>
      <w:r w:rsidR="00291E04" w:rsidRPr="00B1427C">
        <w:rPr>
          <w:rFonts w:ascii="Arial Narrow" w:hAnsi="Arial Narrow"/>
        </w:rPr>
        <w:t xml:space="preserve"> </w:t>
      </w:r>
      <w:r w:rsidR="00291E04" w:rsidRPr="00B1427C">
        <w:rPr>
          <w:rFonts w:ascii="Arial Narrow" w:hAnsi="Arial Narrow"/>
          <w:b/>
        </w:rPr>
        <w:t>AD “Port of Adria“ Bar</w:t>
      </w:r>
    </w:p>
    <w:p w14:paraId="13998E2D" w14:textId="77777777" w:rsidR="00EB04B4" w:rsidRDefault="00EB04B4" w:rsidP="00EB04B4">
      <w:pPr>
        <w:pStyle w:val="ListParagraph"/>
        <w:spacing w:line="256" w:lineRule="auto"/>
        <w:ind w:left="357"/>
        <w:jc w:val="center"/>
        <w:rPr>
          <w:rFonts w:ascii="Arial Narrow" w:hAnsi="Arial Narrow"/>
          <w:b/>
          <w:lang w:val="tr-TR"/>
        </w:rPr>
      </w:pPr>
    </w:p>
    <w:p w14:paraId="04F01C48" w14:textId="77777777" w:rsidR="0032270D" w:rsidRPr="00756E95" w:rsidRDefault="0032270D" w:rsidP="0032270D">
      <w:pPr>
        <w:spacing w:line="257" w:lineRule="auto"/>
        <w:jc w:val="both"/>
        <w:rPr>
          <w:rFonts w:ascii="Arial Narrow" w:hAnsi="Arial Narrow"/>
          <w:lang w:val="tr-TR"/>
        </w:rPr>
      </w:pPr>
    </w:p>
    <w:p w14:paraId="0A79B806" w14:textId="77777777" w:rsidR="0032270D" w:rsidRPr="00756E95" w:rsidRDefault="0032270D" w:rsidP="0032270D">
      <w:pPr>
        <w:spacing w:line="257" w:lineRule="auto"/>
        <w:rPr>
          <w:rFonts w:ascii="Arial Narrow" w:hAnsi="Arial Narrow"/>
          <w:lang w:val="tr-TR"/>
        </w:rPr>
      </w:pPr>
    </w:p>
    <w:p w14:paraId="7A9564B1" w14:textId="77777777" w:rsidR="00CC24B0" w:rsidRDefault="0032270D" w:rsidP="0032270D">
      <w:pPr>
        <w:spacing w:line="257" w:lineRule="auto"/>
        <w:jc w:val="both"/>
        <w:rPr>
          <w:rFonts w:ascii="Arial Narrow" w:hAnsi="Arial Narrow"/>
          <w:b/>
          <w:lang w:val="tr-TR"/>
        </w:rPr>
      </w:pPr>
      <w:r w:rsidRPr="00756E95">
        <w:rPr>
          <w:rFonts w:ascii="Arial Narrow" w:hAnsi="Arial Narrow"/>
          <w:lang w:val="tr-TR"/>
        </w:rPr>
        <w:tab/>
      </w:r>
      <w:r w:rsidR="00185D84">
        <w:rPr>
          <w:rFonts w:ascii="Arial Narrow" w:hAnsi="Arial Narrow"/>
          <w:lang w:val="tr-TR"/>
        </w:rPr>
        <w:t xml:space="preserve">      </w:t>
      </w:r>
      <w:r w:rsidR="00EB04B4">
        <w:rPr>
          <w:rFonts w:ascii="Arial Narrow" w:hAnsi="Arial Narrow"/>
          <w:lang w:val="tr-TR"/>
        </w:rPr>
        <w:tab/>
      </w:r>
      <w:r w:rsidR="00EB04B4">
        <w:rPr>
          <w:rFonts w:ascii="Arial Narrow" w:hAnsi="Arial Narrow"/>
          <w:lang w:val="tr-TR"/>
        </w:rPr>
        <w:tab/>
      </w:r>
      <w:r w:rsidR="00185D84">
        <w:rPr>
          <w:rFonts w:ascii="Arial Narrow" w:hAnsi="Arial Narrow"/>
          <w:lang w:val="tr-TR"/>
        </w:rPr>
        <w:t xml:space="preserve"> </w:t>
      </w:r>
      <w:r>
        <w:rPr>
          <w:rFonts w:ascii="Arial Narrow" w:hAnsi="Arial Narrow"/>
          <w:b/>
          <w:lang w:val="tr-TR"/>
        </w:rPr>
        <w:t xml:space="preserve">U prilogu </w:t>
      </w:r>
      <w:r w:rsidRPr="00756E95">
        <w:rPr>
          <w:rFonts w:ascii="Arial Narrow" w:hAnsi="Arial Narrow"/>
          <w:b/>
          <w:lang w:val="tr-TR"/>
        </w:rPr>
        <w:t xml:space="preserve">: </w:t>
      </w:r>
      <w:r w:rsidR="00CC24B0">
        <w:rPr>
          <w:rFonts w:ascii="Arial Narrow" w:hAnsi="Arial Narrow"/>
          <w:b/>
          <w:lang w:val="tr-TR"/>
        </w:rPr>
        <w:t>Predlog za izbor članova Odbora direktora</w:t>
      </w:r>
    </w:p>
    <w:p w14:paraId="5044C213" w14:textId="77777777" w:rsidR="000C2CF3" w:rsidRDefault="00CC24B0" w:rsidP="0032270D">
      <w:pPr>
        <w:spacing w:line="257" w:lineRule="auto"/>
        <w:jc w:val="both"/>
        <w:rPr>
          <w:rFonts w:ascii="Arial Narrow" w:hAnsi="Arial Narrow"/>
          <w:b/>
          <w:lang w:val="tr-TR"/>
        </w:rPr>
      </w:pPr>
      <w:r>
        <w:rPr>
          <w:rFonts w:ascii="Arial Narrow" w:hAnsi="Arial Narrow"/>
          <w:b/>
          <w:lang w:val="tr-TR"/>
        </w:rPr>
        <w:tab/>
      </w:r>
      <w:r>
        <w:rPr>
          <w:rFonts w:ascii="Arial Narrow" w:hAnsi="Arial Narrow"/>
          <w:b/>
          <w:lang w:val="tr-TR"/>
        </w:rPr>
        <w:tab/>
      </w:r>
      <w:r>
        <w:rPr>
          <w:rFonts w:ascii="Arial Narrow" w:hAnsi="Arial Narrow"/>
          <w:b/>
          <w:lang w:val="tr-TR"/>
        </w:rPr>
        <w:tab/>
      </w:r>
      <w:r>
        <w:rPr>
          <w:rFonts w:ascii="Arial Narrow" w:hAnsi="Arial Narrow"/>
          <w:b/>
          <w:lang w:val="tr-TR"/>
        </w:rPr>
        <w:tab/>
        <w:t xml:space="preserve">     </w:t>
      </w:r>
      <w:r w:rsidR="000C2CF3">
        <w:rPr>
          <w:rFonts w:ascii="Arial Narrow" w:hAnsi="Arial Narrow"/>
          <w:b/>
          <w:lang w:val="tr-TR"/>
        </w:rPr>
        <w:t>Glasa</w:t>
      </w:r>
      <w:r w:rsidR="000C2CF3">
        <w:rPr>
          <w:rFonts w:ascii="Arial Narrow" w:hAnsi="Arial Narrow"/>
          <w:b/>
        </w:rPr>
        <w:t>č</w:t>
      </w:r>
      <w:r w:rsidR="000C2CF3">
        <w:rPr>
          <w:rFonts w:ascii="Arial Narrow" w:hAnsi="Arial Narrow"/>
          <w:b/>
          <w:lang w:val="tr-TR"/>
        </w:rPr>
        <w:t>ki listić-izbor članova Odbora direktora</w:t>
      </w:r>
    </w:p>
    <w:p w14:paraId="78D642C4" w14:textId="61C2B1E5" w:rsidR="0032270D" w:rsidRDefault="00CC24B0" w:rsidP="0032270D">
      <w:pPr>
        <w:spacing w:line="257" w:lineRule="auto"/>
        <w:jc w:val="both"/>
        <w:rPr>
          <w:rFonts w:ascii="Arial Narrow" w:hAnsi="Arial Narrow"/>
          <w:b/>
          <w:lang w:val="tr-TR"/>
        </w:rPr>
      </w:pPr>
      <w:r>
        <w:rPr>
          <w:rFonts w:ascii="Arial Narrow" w:hAnsi="Arial Narrow"/>
          <w:b/>
          <w:lang w:val="tr-TR"/>
        </w:rPr>
        <w:t>‘</w:t>
      </w:r>
      <w:r>
        <w:rPr>
          <w:rFonts w:ascii="Arial Narrow" w:hAnsi="Arial Narrow"/>
          <w:b/>
          <w:lang w:val="tr-TR"/>
        </w:rPr>
        <w:tab/>
      </w:r>
      <w:r>
        <w:rPr>
          <w:rFonts w:ascii="Arial Narrow" w:hAnsi="Arial Narrow"/>
          <w:b/>
          <w:lang w:val="tr-TR"/>
        </w:rPr>
        <w:tab/>
      </w:r>
      <w:r>
        <w:rPr>
          <w:rFonts w:ascii="Arial Narrow" w:hAnsi="Arial Narrow"/>
          <w:b/>
          <w:lang w:val="tr-TR"/>
        </w:rPr>
        <w:tab/>
      </w:r>
      <w:r>
        <w:rPr>
          <w:rFonts w:ascii="Arial Narrow" w:hAnsi="Arial Narrow"/>
          <w:b/>
          <w:lang w:val="tr-TR"/>
        </w:rPr>
        <w:tab/>
        <w:t xml:space="preserve">    </w:t>
      </w:r>
      <w:r w:rsidR="000C2CF3">
        <w:rPr>
          <w:rFonts w:ascii="Arial Narrow" w:hAnsi="Arial Narrow"/>
          <w:b/>
          <w:lang w:val="tr-TR"/>
        </w:rPr>
        <w:t xml:space="preserve"> </w:t>
      </w:r>
      <w:r w:rsidR="004C22C4">
        <w:rPr>
          <w:rFonts w:ascii="Arial Narrow" w:hAnsi="Arial Narrow"/>
          <w:b/>
          <w:lang w:val="tr-TR"/>
        </w:rPr>
        <w:t>Predlog  Odluke S/XX</w:t>
      </w:r>
      <w:r w:rsidR="004C161F">
        <w:rPr>
          <w:rFonts w:ascii="Arial Narrow" w:hAnsi="Arial Narrow"/>
          <w:b/>
          <w:lang w:val="tr-TR"/>
        </w:rPr>
        <w:t>VII</w:t>
      </w:r>
      <w:r w:rsidR="00EB04B4">
        <w:rPr>
          <w:rFonts w:ascii="Arial Narrow" w:hAnsi="Arial Narrow"/>
          <w:b/>
          <w:lang w:val="tr-TR"/>
        </w:rPr>
        <w:t>-</w:t>
      </w:r>
      <w:r w:rsidR="004C161F">
        <w:rPr>
          <w:rFonts w:ascii="Arial Narrow" w:hAnsi="Arial Narrow"/>
          <w:b/>
          <w:lang w:val="tr-TR"/>
        </w:rPr>
        <w:t>7</w:t>
      </w:r>
      <w:r w:rsidR="0032270D" w:rsidRPr="00756E95">
        <w:rPr>
          <w:rFonts w:ascii="Arial Narrow" w:hAnsi="Arial Narrow"/>
          <w:b/>
          <w:lang w:val="tr-TR"/>
        </w:rPr>
        <w:t xml:space="preserve"> od </w:t>
      </w:r>
      <w:r w:rsidR="004C161F">
        <w:rPr>
          <w:rFonts w:ascii="Arial Narrow" w:hAnsi="Arial Narrow"/>
          <w:b/>
          <w:lang w:val="tr-TR"/>
        </w:rPr>
        <w:t>29.06.2026</w:t>
      </w:r>
    </w:p>
    <w:p w14:paraId="4ECC60AC" w14:textId="77777777" w:rsidR="00B30303" w:rsidRPr="0032270D" w:rsidRDefault="00B30303" w:rsidP="0032270D"/>
    <w:sectPr w:rsidR="00B30303" w:rsidRPr="0032270D"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CD18" w14:textId="77777777" w:rsidR="00F47114" w:rsidRDefault="00F47114" w:rsidP="00913868">
      <w:r>
        <w:separator/>
      </w:r>
    </w:p>
  </w:endnote>
  <w:endnote w:type="continuationSeparator" w:id="0">
    <w:p w14:paraId="7AD17B56" w14:textId="77777777" w:rsidR="00F47114" w:rsidRDefault="00F47114"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F109"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14F86D72" wp14:editId="198B724D">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w:t>
    </w:r>
    <w:proofErr w:type="spellStart"/>
    <w:r w:rsidR="00017331">
      <w:rPr>
        <w:rFonts w:ascii="Klavika CH Bold Cond" w:hAnsi="Klavika CH Bold Cond"/>
        <w:color w:val="262626" w:themeColor="text1" w:themeTint="D9"/>
        <w:sz w:val="16"/>
      </w:rPr>
      <w:t>Izdanje</w:t>
    </w:r>
    <w:proofErr w:type="spellEnd"/>
    <w:r w:rsidR="00017331">
      <w:rPr>
        <w:rFonts w:ascii="Klavika CH Bold Cond" w:hAnsi="Klavika CH Bold Cond"/>
        <w:color w:val="262626" w:themeColor="text1" w:themeTint="D9"/>
        <w:sz w:val="16"/>
      </w:rPr>
      <w:t xml:space="preserv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B67E8B">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C795" w14:textId="77777777" w:rsidR="00F47114" w:rsidRDefault="00F47114" w:rsidP="00913868">
      <w:r>
        <w:separator/>
      </w:r>
    </w:p>
  </w:footnote>
  <w:footnote w:type="continuationSeparator" w:id="0">
    <w:p w14:paraId="542A9B02" w14:textId="77777777" w:rsidR="00F47114" w:rsidRDefault="00F47114"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087E" w14:textId="77777777" w:rsidR="00913868" w:rsidRDefault="00000000">
    <w:pPr>
      <w:pStyle w:val="Header"/>
    </w:pPr>
    <w:r>
      <w:rPr>
        <w:noProof/>
      </w:rPr>
      <w:pict w14:anchorId="63A93F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8B019" w14:textId="72F5AAB9" w:rsidR="002448CF" w:rsidRDefault="00F83585" w:rsidP="002448CF">
    <w:pPr>
      <w:spacing w:after="0" w:line="300" w:lineRule="auto"/>
      <w:ind w:firstLine="2977"/>
      <w:rPr>
        <w:rFonts w:ascii="Klavika CH Medium" w:hAnsi="Klavika CH Medium" w:cs="Segoe UI Semibold"/>
        <w:sz w:val="24"/>
        <w:szCs w:val="24"/>
        <w:lang w:val="sr-Latn-ME"/>
      </w:rPr>
    </w:pPr>
    <w:r w:rsidRPr="00A95850">
      <w:t xml:space="preserve"> </w:t>
    </w:r>
    <w:r w:rsidR="002448CF">
      <w:t xml:space="preserve">   </w:t>
    </w:r>
    <w:r w:rsidR="002448CF">
      <w:rPr>
        <w:noProof/>
      </w:rPr>
      <w:drawing>
        <wp:anchor distT="0" distB="0" distL="114300" distR="114300" simplePos="0" relativeHeight="251664384" behindDoc="1" locked="0" layoutInCell="1" allowOverlap="1" wp14:anchorId="30A3003E" wp14:editId="3413B438">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09361483"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2448CF">
      <w:rPr>
        <w:noProof/>
      </w:rPr>
      <w:drawing>
        <wp:anchor distT="0" distB="0" distL="114300" distR="114300" simplePos="0" relativeHeight="251663360" behindDoc="1" locked="0" layoutInCell="1" allowOverlap="1" wp14:anchorId="784D14ED" wp14:editId="487E3D59">
          <wp:simplePos x="0" y="0"/>
          <wp:positionH relativeFrom="page">
            <wp:posOffset>542925</wp:posOffset>
          </wp:positionH>
          <wp:positionV relativeFrom="page">
            <wp:posOffset>219075</wp:posOffset>
          </wp:positionV>
          <wp:extent cx="1733550" cy="990600"/>
          <wp:effectExtent l="0" t="0" r="0" b="0"/>
          <wp:wrapNone/>
          <wp:docPr id="712862540"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2448CF">
      <w:rPr>
        <w:rFonts w:ascii="Klavika CH Medium" w:hAnsi="Klavika CH Medium" w:cs="Segoe UI Semibold"/>
        <w:sz w:val="24"/>
        <w:szCs w:val="24"/>
        <w:lang w:val="sr-Latn-ME"/>
      </w:rPr>
      <w:t xml:space="preserve">AD "PORT OF ADRIA" BAR             </w:t>
    </w:r>
  </w:p>
  <w:p w14:paraId="73F88D6A" w14:textId="77777777" w:rsidR="002448CF" w:rsidRDefault="002448CF" w:rsidP="002448CF">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21560FA6" w14:textId="77777777" w:rsidR="002448CF" w:rsidRDefault="002448CF" w:rsidP="002448CF">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7DA31BC2" w14:textId="77777777" w:rsidR="002448CF" w:rsidRDefault="002448CF" w:rsidP="002448CF">
    <w:pPr>
      <w:pStyle w:val="Header"/>
      <w:tabs>
        <w:tab w:val="right" w:pos="6924"/>
      </w:tabs>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r>
      <w:rPr>
        <w:rFonts w:ascii="Klavika CH Light Cond" w:hAnsi="Klavika CH Light Cond" w:cs="Segoe UI Semibold"/>
        <w:sz w:val="20"/>
        <w:szCs w:val="20"/>
        <w:lang w:val="sr-Latn-ME"/>
      </w:rPr>
      <w:tab/>
    </w:r>
  </w:p>
  <w:p w14:paraId="756CD41D" w14:textId="77777777" w:rsidR="002448CF" w:rsidRDefault="002448CF" w:rsidP="002448CF">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6B125970" w14:textId="77777777" w:rsidR="002448CF" w:rsidRDefault="002448CF" w:rsidP="002448CF">
    <w:pPr>
      <w:pStyle w:val="Header"/>
    </w:pPr>
  </w:p>
  <w:p w14:paraId="39FE1619" w14:textId="77777777" w:rsidR="002448CF" w:rsidRDefault="002448CF" w:rsidP="002448CF">
    <w:pPr>
      <w:pStyle w:val="Header"/>
    </w:pPr>
  </w:p>
  <w:p w14:paraId="4D6FF03A" w14:textId="63A29306"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55E5" w14:textId="77777777" w:rsidR="00913868" w:rsidRDefault="00000000">
    <w:pPr>
      <w:pStyle w:val="Header"/>
    </w:pPr>
    <w:r>
      <w:rPr>
        <w:noProof/>
      </w:rPr>
      <w:pict w14:anchorId="15ACBD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3575249">
    <w:abstractNumId w:val="3"/>
  </w:num>
  <w:num w:numId="2" w16cid:durableId="529416367">
    <w:abstractNumId w:val="9"/>
  </w:num>
  <w:num w:numId="3" w16cid:durableId="1796095781">
    <w:abstractNumId w:val="4"/>
  </w:num>
  <w:num w:numId="4" w16cid:durableId="658965471">
    <w:abstractNumId w:val="13"/>
  </w:num>
  <w:num w:numId="5" w16cid:durableId="853806217">
    <w:abstractNumId w:val="5"/>
  </w:num>
  <w:num w:numId="6" w16cid:durableId="1776904170">
    <w:abstractNumId w:val="0"/>
  </w:num>
  <w:num w:numId="7" w16cid:durableId="856307568">
    <w:abstractNumId w:val="11"/>
  </w:num>
  <w:num w:numId="8" w16cid:durableId="2086146345">
    <w:abstractNumId w:val="7"/>
  </w:num>
  <w:num w:numId="9" w16cid:durableId="46728246">
    <w:abstractNumId w:val="14"/>
  </w:num>
  <w:num w:numId="10" w16cid:durableId="8654059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6838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0323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6979363">
    <w:abstractNumId w:val="10"/>
  </w:num>
  <w:num w:numId="14" w16cid:durableId="1494102582">
    <w:abstractNumId w:val="6"/>
  </w:num>
  <w:num w:numId="15" w16cid:durableId="1438254980">
    <w:abstractNumId w:val="2"/>
  </w:num>
  <w:num w:numId="16" w16cid:durableId="710038891">
    <w:abstractNumId w:val="15"/>
  </w:num>
  <w:num w:numId="17" w16cid:durableId="4351779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DA7"/>
    <w:rsid w:val="00017331"/>
    <w:rsid w:val="00033B45"/>
    <w:rsid w:val="00053985"/>
    <w:rsid w:val="00064DEA"/>
    <w:rsid w:val="0006570D"/>
    <w:rsid w:val="000742A2"/>
    <w:rsid w:val="00074CAE"/>
    <w:rsid w:val="000C1F35"/>
    <w:rsid w:val="000C2CF3"/>
    <w:rsid w:val="000C2FE3"/>
    <w:rsid w:val="000F1EE3"/>
    <w:rsid w:val="000F7646"/>
    <w:rsid w:val="00100ED5"/>
    <w:rsid w:val="001228EC"/>
    <w:rsid w:val="00135CAC"/>
    <w:rsid w:val="0014419A"/>
    <w:rsid w:val="001457C6"/>
    <w:rsid w:val="00153A0C"/>
    <w:rsid w:val="00173AD7"/>
    <w:rsid w:val="00173FB5"/>
    <w:rsid w:val="00185D84"/>
    <w:rsid w:val="00187C3D"/>
    <w:rsid w:val="001A4C5D"/>
    <w:rsid w:val="001E3E7C"/>
    <w:rsid w:val="002222CD"/>
    <w:rsid w:val="002448CF"/>
    <w:rsid w:val="00270CB8"/>
    <w:rsid w:val="002733CE"/>
    <w:rsid w:val="00291E04"/>
    <w:rsid w:val="002C5204"/>
    <w:rsid w:val="002D5EAC"/>
    <w:rsid w:val="002F33B5"/>
    <w:rsid w:val="002F4D50"/>
    <w:rsid w:val="00302DAD"/>
    <w:rsid w:val="0030505B"/>
    <w:rsid w:val="0032270D"/>
    <w:rsid w:val="00333CA7"/>
    <w:rsid w:val="00347600"/>
    <w:rsid w:val="00363E88"/>
    <w:rsid w:val="0036623E"/>
    <w:rsid w:val="003669AA"/>
    <w:rsid w:val="003811B8"/>
    <w:rsid w:val="00382313"/>
    <w:rsid w:val="00397345"/>
    <w:rsid w:val="003B3BEA"/>
    <w:rsid w:val="003B47E8"/>
    <w:rsid w:val="003E4789"/>
    <w:rsid w:val="003F1905"/>
    <w:rsid w:val="0040497A"/>
    <w:rsid w:val="00423F6E"/>
    <w:rsid w:val="00435C80"/>
    <w:rsid w:val="00437268"/>
    <w:rsid w:val="004537A2"/>
    <w:rsid w:val="00461384"/>
    <w:rsid w:val="00473845"/>
    <w:rsid w:val="004A6319"/>
    <w:rsid w:val="004C161F"/>
    <w:rsid w:val="004C22C4"/>
    <w:rsid w:val="004F1E3E"/>
    <w:rsid w:val="004F6862"/>
    <w:rsid w:val="00520E5B"/>
    <w:rsid w:val="00525921"/>
    <w:rsid w:val="00545D68"/>
    <w:rsid w:val="005635B8"/>
    <w:rsid w:val="005730D4"/>
    <w:rsid w:val="005D6656"/>
    <w:rsid w:val="005E732A"/>
    <w:rsid w:val="005F6D9F"/>
    <w:rsid w:val="00614C1A"/>
    <w:rsid w:val="006160DF"/>
    <w:rsid w:val="00653DF3"/>
    <w:rsid w:val="006947B9"/>
    <w:rsid w:val="006C1FD4"/>
    <w:rsid w:val="006C7A7E"/>
    <w:rsid w:val="006D4D48"/>
    <w:rsid w:val="006D720B"/>
    <w:rsid w:val="006D72C3"/>
    <w:rsid w:val="006E36D0"/>
    <w:rsid w:val="006E75A5"/>
    <w:rsid w:val="006E7D15"/>
    <w:rsid w:val="006F452B"/>
    <w:rsid w:val="006F5FCF"/>
    <w:rsid w:val="006F69D9"/>
    <w:rsid w:val="0070784E"/>
    <w:rsid w:val="007200DE"/>
    <w:rsid w:val="00752884"/>
    <w:rsid w:val="00760555"/>
    <w:rsid w:val="00780548"/>
    <w:rsid w:val="00792793"/>
    <w:rsid w:val="007A41C8"/>
    <w:rsid w:val="007A4F2D"/>
    <w:rsid w:val="007C6CCB"/>
    <w:rsid w:val="007C7E3B"/>
    <w:rsid w:val="007D3DE9"/>
    <w:rsid w:val="007E2662"/>
    <w:rsid w:val="008226EA"/>
    <w:rsid w:val="0082653F"/>
    <w:rsid w:val="00877591"/>
    <w:rsid w:val="008810CB"/>
    <w:rsid w:val="00883A38"/>
    <w:rsid w:val="008B3398"/>
    <w:rsid w:val="008E6317"/>
    <w:rsid w:val="00901F74"/>
    <w:rsid w:val="009060EB"/>
    <w:rsid w:val="0090780A"/>
    <w:rsid w:val="00912E89"/>
    <w:rsid w:val="00913868"/>
    <w:rsid w:val="009228B3"/>
    <w:rsid w:val="00941E3A"/>
    <w:rsid w:val="009801EF"/>
    <w:rsid w:val="00995272"/>
    <w:rsid w:val="009A07DB"/>
    <w:rsid w:val="009C7712"/>
    <w:rsid w:val="009D2E24"/>
    <w:rsid w:val="009F4CA1"/>
    <w:rsid w:val="009F4CF4"/>
    <w:rsid w:val="00A45C3F"/>
    <w:rsid w:val="00A46980"/>
    <w:rsid w:val="00A54A9E"/>
    <w:rsid w:val="00A71CF2"/>
    <w:rsid w:val="00A746C3"/>
    <w:rsid w:val="00A95850"/>
    <w:rsid w:val="00AA71AF"/>
    <w:rsid w:val="00AB6469"/>
    <w:rsid w:val="00B10CA6"/>
    <w:rsid w:val="00B241EF"/>
    <w:rsid w:val="00B30303"/>
    <w:rsid w:val="00B45DBD"/>
    <w:rsid w:val="00B67E8B"/>
    <w:rsid w:val="00B77490"/>
    <w:rsid w:val="00B927C8"/>
    <w:rsid w:val="00B97F34"/>
    <w:rsid w:val="00BF3D5F"/>
    <w:rsid w:val="00BF494C"/>
    <w:rsid w:val="00C11F9D"/>
    <w:rsid w:val="00C20D7F"/>
    <w:rsid w:val="00C366A3"/>
    <w:rsid w:val="00C60946"/>
    <w:rsid w:val="00C752C5"/>
    <w:rsid w:val="00C91A87"/>
    <w:rsid w:val="00CB1973"/>
    <w:rsid w:val="00CB5D87"/>
    <w:rsid w:val="00CC24B0"/>
    <w:rsid w:val="00CC7EB4"/>
    <w:rsid w:val="00D30DAE"/>
    <w:rsid w:val="00D47280"/>
    <w:rsid w:val="00D73229"/>
    <w:rsid w:val="00D85BB1"/>
    <w:rsid w:val="00D962FD"/>
    <w:rsid w:val="00DC410E"/>
    <w:rsid w:val="00DC7F6C"/>
    <w:rsid w:val="00E1769C"/>
    <w:rsid w:val="00E56039"/>
    <w:rsid w:val="00E6248F"/>
    <w:rsid w:val="00E76895"/>
    <w:rsid w:val="00EA21C3"/>
    <w:rsid w:val="00EA696D"/>
    <w:rsid w:val="00EB04B4"/>
    <w:rsid w:val="00EB7376"/>
    <w:rsid w:val="00F00B8A"/>
    <w:rsid w:val="00F00F75"/>
    <w:rsid w:val="00F0237F"/>
    <w:rsid w:val="00F47114"/>
    <w:rsid w:val="00F53886"/>
    <w:rsid w:val="00F53AE2"/>
    <w:rsid w:val="00F60B6F"/>
    <w:rsid w:val="00F618D6"/>
    <w:rsid w:val="00F724B3"/>
    <w:rsid w:val="00F75922"/>
    <w:rsid w:val="00F80E20"/>
    <w:rsid w:val="00F83585"/>
    <w:rsid w:val="00F93591"/>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4E175"/>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paragraph" w:styleId="BodyTextIndent">
    <w:name w:val="Body Text Indent"/>
    <w:basedOn w:val="Normal"/>
    <w:link w:val="BodyTextIndentChar"/>
    <w:uiPriority w:val="99"/>
    <w:semiHidden/>
    <w:unhideWhenUsed/>
    <w:rsid w:val="00291E04"/>
    <w:pPr>
      <w:spacing w:after="120"/>
      <w:ind w:left="283"/>
    </w:pPr>
  </w:style>
  <w:style w:type="character" w:customStyle="1" w:styleId="BodyTextIndentChar">
    <w:name w:val="Body Text Indent Char"/>
    <w:basedOn w:val="DefaultParagraphFont"/>
    <w:link w:val="BodyTextIndent"/>
    <w:uiPriority w:val="99"/>
    <w:semiHidden/>
    <w:rsid w:val="00291E04"/>
    <w:rPr>
      <w:rFonts w:ascii="Calibri" w:eastAsia="Calibri" w:hAnsi="Calibri" w:cs="Calibri"/>
      <w:sz w:val="22"/>
      <w:szCs w:val="22"/>
      <w:lang w:eastAsia="ar-SA"/>
    </w:rPr>
  </w:style>
  <w:style w:type="character" w:styleId="Hyperlink">
    <w:name w:val="Hyperlink"/>
    <w:basedOn w:val="DefaultParagraphFont"/>
    <w:uiPriority w:val="99"/>
    <w:semiHidden/>
    <w:unhideWhenUsed/>
    <w:rsid w:val="002448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466818122">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6E8B0-688D-4394-8450-5221960EA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9</TotalTime>
  <Pages>1</Pages>
  <Words>38</Words>
  <Characters>219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21</cp:revision>
  <cp:lastPrinted>2024-06-03T09:22:00Z</cp:lastPrinted>
  <dcterms:created xsi:type="dcterms:W3CDTF">2019-03-19T15:15:00Z</dcterms:created>
  <dcterms:modified xsi:type="dcterms:W3CDTF">2026-06-18T10:57:00Z</dcterms:modified>
</cp:coreProperties>
</file>