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E7EA7" w14:textId="2520FBA6" w:rsidR="00E006D5" w:rsidRDefault="00FA7F5A" w:rsidP="00FA7F5A">
      <w:pPr>
        <w:rPr>
          <w:rFonts w:ascii="Arial Narrow" w:hAnsi="Arial Narrow"/>
          <w:b/>
        </w:rPr>
      </w:pPr>
      <w:r w:rsidRPr="00DF10D4">
        <w:rPr>
          <w:rFonts w:ascii="Arial Narrow" w:hAnsi="Arial Narrow"/>
          <w:b/>
        </w:rPr>
        <w:t xml:space="preserve">SKUPŠTINA AKCIONARA </w:t>
      </w:r>
      <w:r w:rsidR="00E006D5">
        <w:rPr>
          <w:rFonts w:ascii="Arial Narrow" w:hAnsi="Arial Narrow"/>
          <w:b/>
        </w:rPr>
        <w:t>AD “PORT OF ADRIA “BAR</w:t>
      </w:r>
      <w:r w:rsidRPr="00DF10D4">
        <w:rPr>
          <w:rFonts w:ascii="Arial Narrow" w:hAnsi="Arial Narrow"/>
          <w:b/>
        </w:rPr>
        <w:t xml:space="preserve">      </w:t>
      </w:r>
      <w:r w:rsidR="00856AED">
        <w:rPr>
          <w:rFonts w:ascii="Arial Narrow" w:hAnsi="Arial Narrow"/>
          <w:b/>
        </w:rPr>
        <w:t xml:space="preserve">                                                                 PREDLOG   </w:t>
      </w:r>
    </w:p>
    <w:p w14:paraId="21E97F90" w14:textId="2A1B76B4" w:rsidR="00FA7F5A" w:rsidRPr="00DF10D4" w:rsidRDefault="0053592F" w:rsidP="00FA7F5A">
      <w:pPr>
        <w:rPr>
          <w:rFonts w:ascii="Arial Narrow" w:hAnsi="Arial Narrow"/>
          <w:b/>
        </w:rPr>
      </w:pPr>
      <w:r>
        <w:rPr>
          <w:rFonts w:ascii="Arial Narrow" w:hAnsi="Arial Narrow"/>
          <w:b/>
        </w:rPr>
        <w:t>REDOVNA</w:t>
      </w:r>
      <w:r w:rsidR="00E006D5">
        <w:rPr>
          <w:rFonts w:ascii="Arial Narrow" w:hAnsi="Arial Narrow"/>
          <w:b/>
        </w:rPr>
        <w:t xml:space="preserve"> SJEDNICA</w:t>
      </w:r>
      <w:r w:rsidR="00FA7F5A" w:rsidRPr="00DF10D4">
        <w:rPr>
          <w:rFonts w:ascii="Arial Narrow" w:hAnsi="Arial Narrow"/>
          <w:b/>
        </w:rPr>
        <w:t xml:space="preserve">                 </w:t>
      </w:r>
      <w:r w:rsidR="00FA7F5A">
        <w:rPr>
          <w:rFonts w:ascii="Arial Narrow" w:hAnsi="Arial Narrow"/>
          <w:b/>
        </w:rPr>
        <w:tab/>
      </w:r>
      <w:r w:rsidR="00FA7F5A">
        <w:rPr>
          <w:rFonts w:ascii="Arial Narrow" w:hAnsi="Arial Narrow"/>
          <w:b/>
        </w:rPr>
        <w:tab/>
      </w:r>
      <w:r w:rsidR="00FA7F5A">
        <w:rPr>
          <w:rFonts w:ascii="Arial Narrow" w:hAnsi="Arial Narrow"/>
          <w:b/>
        </w:rPr>
        <w:tab/>
      </w:r>
      <w:r w:rsidR="00FA7F5A">
        <w:rPr>
          <w:rFonts w:ascii="Arial Narrow" w:hAnsi="Arial Narrow"/>
          <w:b/>
        </w:rPr>
        <w:tab/>
      </w:r>
      <w:r w:rsidR="00FA7F5A" w:rsidRPr="00DF10D4">
        <w:rPr>
          <w:rFonts w:ascii="Arial Narrow" w:hAnsi="Arial Narrow"/>
          <w:b/>
        </w:rPr>
        <w:t xml:space="preserve"> </w:t>
      </w:r>
    </w:p>
    <w:p w14:paraId="15CF8384" w14:textId="5A3B8CE3" w:rsidR="00FA7F5A" w:rsidRPr="00DF10D4" w:rsidRDefault="00C0544A" w:rsidP="00FA7F5A">
      <w:pPr>
        <w:rPr>
          <w:rFonts w:ascii="Arial Narrow" w:hAnsi="Arial Narrow"/>
          <w:b/>
        </w:rPr>
      </w:pPr>
      <w:r>
        <w:rPr>
          <w:rFonts w:ascii="Arial Narrow" w:hAnsi="Arial Narrow"/>
          <w:b/>
        </w:rPr>
        <w:t>Broj: S/XX</w:t>
      </w:r>
      <w:r w:rsidR="005B5BA2">
        <w:rPr>
          <w:rFonts w:ascii="Arial Narrow" w:hAnsi="Arial Narrow"/>
          <w:b/>
        </w:rPr>
        <w:t>V</w:t>
      </w:r>
      <w:r w:rsidR="00897034">
        <w:rPr>
          <w:rFonts w:ascii="Arial Narrow" w:hAnsi="Arial Narrow"/>
          <w:b/>
        </w:rPr>
        <w:t>I</w:t>
      </w:r>
      <w:r w:rsidR="00311618">
        <w:rPr>
          <w:rFonts w:ascii="Arial Narrow" w:hAnsi="Arial Narrow"/>
          <w:b/>
        </w:rPr>
        <w:t>I</w:t>
      </w:r>
      <w:r w:rsidR="009D172D">
        <w:rPr>
          <w:rFonts w:ascii="Arial Narrow" w:hAnsi="Arial Narrow"/>
          <w:b/>
        </w:rPr>
        <w:t>-</w:t>
      </w:r>
      <w:r w:rsidR="00FA7F5A" w:rsidRPr="00DF10D4">
        <w:rPr>
          <w:rFonts w:ascii="Arial Narrow" w:hAnsi="Arial Narrow"/>
          <w:b/>
        </w:rPr>
        <w:t>1</w:t>
      </w:r>
    </w:p>
    <w:p w14:paraId="5D010765" w14:textId="33E52BDC" w:rsidR="00FA7F5A" w:rsidRPr="00FB5AC7" w:rsidRDefault="00FA7F5A" w:rsidP="00FA7F5A">
      <w:pPr>
        <w:rPr>
          <w:rFonts w:ascii="Arial Narrow" w:hAnsi="Arial Narrow"/>
          <w:b/>
        </w:rPr>
      </w:pPr>
      <w:r w:rsidRPr="00DF10D4">
        <w:rPr>
          <w:rFonts w:ascii="Arial Narrow" w:hAnsi="Arial Narrow"/>
          <w:b/>
        </w:rPr>
        <w:t>Bar,</w:t>
      </w:r>
      <w:r w:rsidR="00311618">
        <w:rPr>
          <w:rFonts w:ascii="Arial Narrow" w:hAnsi="Arial Narrow"/>
          <w:b/>
        </w:rPr>
        <w:t>2</w:t>
      </w:r>
      <w:r w:rsidR="00897034">
        <w:rPr>
          <w:rFonts w:ascii="Arial Narrow" w:hAnsi="Arial Narrow"/>
          <w:b/>
        </w:rPr>
        <w:t>9</w:t>
      </w:r>
      <w:r w:rsidR="00311618">
        <w:rPr>
          <w:rFonts w:ascii="Arial Narrow" w:hAnsi="Arial Narrow"/>
          <w:b/>
        </w:rPr>
        <w:t>.06.</w:t>
      </w:r>
      <w:r w:rsidR="00E006D5">
        <w:rPr>
          <w:rFonts w:ascii="Arial Narrow" w:hAnsi="Arial Narrow"/>
          <w:b/>
        </w:rPr>
        <w:t>2026.</w:t>
      </w:r>
      <w:r w:rsidR="00AE11FE" w:rsidRPr="00DF10D4">
        <w:rPr>
          <w:rFonts w:ascii="Arial Narrow" w:hAnsi="Arial Narrow"/>
          <w:b/>
        </w:rPr>
        <w:t>godine</w:t>
      </w:r>
    </w:p>
    <w:p w14:paraId="50E9F5C0" w14:textId="77777777" w:rsidR="00DD19A8" w:rsidRDefault="00DD19A8" w:rsidP="00FB5AC7">
      <w:pPr>
        <w:jc w:val="both"/>
        <w:rPr>
          <w:rFonts w:ascii="Arial Narrow" w:hAnsi="Arial Narrow"/>
        </w:rPr>
      </w:pPr>
    </w:p>
    <w:p w14:paraId="2390B9EC" w14:textId="099A9B1B" w:rsidR="0076548D" w:rsidRPr="00423067" w:rsidRDefault="00BE1FA6" w:rsidP="0076548D">
      <w:pPr>
        <w:jc w:val="both"/>
        <w:rPr>
          <w:rFonts w:ascii="Arial Narrow" w:hAnsi="Arial Narrow"/>
        </w:rPr>
      </w:pPr>
      <w:r>
        <w:rPr>
          <w:rFonts w:ascii="Arial Narrow" w:hAnsi="Arial Narrow"/>
        </w:rPr>
        <w:t>Na osnovu</w:t>
      </w:r>
      <w:r w:rsidR="00F83EEC">
        <w:rPr>
          <w:rFonts w:ascii="Arial Narrow" w:hAnsi="Arial Narrow"/>
        </w:rPr>
        <w:t xml:space="preserve"> čana </w:t>
      </w:r>
      <w:r w:rsidR="00411AB5">
        <w:rPr>
          <w:rFonts w:ascii="Arial Narrow" w:hAnsi="Arial Narrow"/>
        </w:rPr>
        <w:t xml:space="preserve">257 </w:t>
      </w:r>
      <w:r w:rsidR="00B11DF6">
        <w:rPr>
          <w:rFonts w:ascii="Arial Narrow" w:hAnsi="Arial Narrow"/>
        </w:rPr>
        <w:t xml:space="preserve"> Zakona o privrednim društvima</w:t>
      </w:r>
      <w:r w:rsidR="005A35DF">
        <w:rPr>
          <w:rFonts w:ascii="Arial Narrow" w:hAnsi="Arial Narrow"/>
        </w:rPr>
        <w:t xml:space="preserve"> </w:t>
      </w:r>
      <w:r w:rsidR="00B11DF6">
        <w:rPr>
          <w:rFonts w:ascii="Arial Narrow" w:hAnsi="Arial Narrow"/>
        </w:rPr>
        <w:t>(Sl.</w:t>
      </w:r>
      <w:r w:rsidR="00311437">
        <w:rPr>
          <w:rFonts w:ascii="Arial Narrow" w:hAnsi="Arial Narrow"/>
        </w:rPr>
        <w:t xml:space="preserve">list </w:t>
      </w:r>
      <w:r w:rsidR="00B11DF6">
        <w:rPr>
          <w:rFonts w:ascii="Arial Narrow" w:hAnsi="Arial Narrow"/>
        </w:rPr>
        <w:t>CG, br</w:t>
      </w:r>
      <w:r w:rsidR="003F367E">
        <w:rPr>
          <w:rFonts w:ascii="Arial Narrow" w:hAnsi="Arial Narrow"/>
        </w:rPr>
        <w:t>.90/25 I 121/25</w:t>
      </w:r>
      <w:r w:rsidR="00E16F15">
        <w:rPr>
          <w:rFonts w:ascii="Arial Narrow" w:hAnsi="Arial Narrow"/>
        </w:rPr>
        <w:t>, 04</w:t>
      </w:r>
      <w:r w:rsidR="006953D2">
        <w:rPr>
          <w:rFonts w:ascii="Arial Narrow" w:hAnsi="Arial Narrow"/>
        </w:rPr>
        <w:t>4</w:t>
      </w:r>
      <w:r w:rsidR="00E16F15">
        <w:rPr>
          <w:rFonts w:ascii="Arial Narrow" w:hAnsi="Arial Narrow"/>
        </w:rPr>
        <w:t>/26</w:t>
      </w:r>
      <w:r w:rsidR="003F367E">
        <w:rPr>
          <w:rFonts w:ascii="Arial Narrow" w:hAnsi="Arial Narrow"/>
        </w:rPr>
        <w:t>)</w:t>
      </w:r>
      <w:r w:rsidR="00B85750">
        <w:rPr>
          <w:rFonts w:ascii="Arial Narrow" w:hAnsi="Arial Narrow"/>
        </w:rPr>
        <w:t>,</w:t>
      </w:r>
      <w:r w:rsidR="00DD19A8">
        <w:rPr>
          <w:rFonts w:ascii="Arial Narrow" w:hAnsi="Arial Narrow"/>
        </w:rPr>
        <w:t xml:space="preserve">I člana </w:t>
      </w:r>
      <w:r w:rsidR="00F8700B">
        <w:rPr>
          <w:rFonts w:ascii="Arial Narrow" w:hAnsi="Arial Narrow"/>
        </w:rPr>
        <w:t>36 Statuta AD Port of Adria Bar</w:t>
      </w:r>
      <w:r w:rsidR="0076548D">
        <w:rPr>
          <w:rFonts w:ascii="Arial Narrow" w:hAnsi="Arial Narrow"/>
        </w:rPr>
        <w:t xml:space="preserve"> </w:t>
      </w:r>
      <w:r w:rsidR="00F8700B">
        <w:rPr>
          <w:rFonts w:ascii="Arial Narrow" w:hAnsi="Arial Narrow"/>
        </w:rPr>
        <w:t>(prečišćen tekst)</w:t>
      </w:r>
      <w:r w:rsidR="0076548D" w:rsidRPr="00423067">
        <w:rPr>
          <w:rFonts w:ascii="Arial Narrow" w:hAnsi="Arial Narrow"/>
        </w:rPr>
        <w:t xml:space="preserve">, Skupština akcionara AD “Port of Adria“ Bar, na svojoj redovnoj sjednici, održanoj dana </w:t>
      </w:r>
      <w:r w:rsidR="0076548D" w:rsidRPr="00423067">
        <w:rPr>
          <w:rFonts w:ascii="Arial Narrow" w:hAnsi="Arial Narrow"/>
          <w:b/>
        </w:rPr>
        <w:t xml:space="preserve">29.06.2026. </w:t>
      </w:r>
      <w:r w:rsidR="0076548D" w:rsidRPr="00423067">
        <w:rPr>
          <w:rFonts w:ascii="Arial Narrow" w:hAnsi="Arial Narrow"/>
        </w:rPr>
        <w:t xml:space="preserve">godine, donijela je </w:t>
      </w:r>
    </w:p>
    <w:p w14:paraId="28CC8507" w14:textId="77777777" w:rsidR="0053592F" w:rsidRDefault="0053592F" w:rsidP="00153A0C">
      <w:pPr>
        <w:spacing w:after="0"/>
        <w:jc w:val="center"/>
        <w:rPr>
          <w:rFonts w:ascii="Arial Narrow" w:hAnsi="Arial Narrow"/>
          <w:b/>
        </w:rPr>
      </w:pPr>
    </w:p>
    <w:p w14:paraId="3D6E262D" w14:textId="77777777" w:rsidR="0053592F" w:rsidRDefault="0053592F" w:rsidP="00153A0C">
      <w:pPr>
        <w:spacing w:after="0"/>
        <w:jc w:val="center"/>
        <w:rPr>
          <w:rFonts w:ascii="Arial Narrow" w:hAnsi="Arial Narrow"/>
          <w:b/>
        </w:rPr>
      </w:pPr>
    </w:p>
    <w:p w14:paraId="13EC6924" w14:textId="49181F1B" w:rsidR="00FA7F5A" w:rsidRDefault="00AE11FE" w:rsidP="00153A0C">
      <w:pPr>
        <w:spacing w:after="0"/>
        <w:jc w:val="center"/>
        <w:rPr>
          <w:rFonts w:ascii="Arial Narrow" w:hAnsi="Arial Narrow"/>
          <w:b/>
        </w:rPr>
      </w:pPr>
      <w:r w:rsidRPr="00DF10D4">
        <w:rPr>
          <w:rFonts w:ascii="Arial Narrow" w:hAnsi="Arial Narrow"/>
          <w:b/>
        </w:rPr>
        <w:t xml:space="preserve">O </w:t>
      </w:r>
      <w:r>
        <w:rPr>
          <w:rFonts w:ascii="Arial Narrow" w:hAnsi="Arial Narrow"/>
          <w:b/>
        </w:rPr>
        <w:t>D L U K U</w:t>
      </w:r>
    </w:p>
    <w:p w14:paraId="6F8A48F1" w14:textId="77777777" w:rsidR="00153A0C" w:rsidRPr="00DF10D4" w:rsidRDefault="00153A0C" w:rsidP="00153A0C">
      <w:pPr>
        <w:spacing w:after="0"/>
        <w:jc w:val="center"/>
        <w:rPr>
          <w:rFonts w:ascii="Arial Narrow" w:hAnsi="Arial Narrow"/>
          <w:b/>
        </w:rPr>
      </w:pPr>
    </w:p>
    <w:p w14:paraId="5D56BDEF" w14:textId="7D2FDC34" w:rsidR="00FA7F5A" w:rsidRDefault="00FA7F5A" w:rsidP="00FB5AC7">
      <w:pPr>
        <w:jc w:val="center"/>
        <w:rPr>
          <w:rFonts w:ascii="Arial Narrow" w:hAnsi="Arial Narrow"/>
          <w:b/>
        </w:rPr>
      </w:pPr>
      <w:r>
        <w:rPr>
          <w:rFonts w:ascii="Arial Narrow" w:hAnsi="Arial Narrow"/>
          <w:b/>
        </w:rPr>
        <w:t xml:space="preserve">o otvaranju Skupštine </w:t>
      </w:r>
      <w:r w:rsidR="009D172D">
        <w:rPr>
          <w:rFonts w:ascii="Arial Narrow" w:hAnsi="Arial Narrow"/>
          <w:b/>
        </w:rPr>
        <w:t>i</w:t>
      </w:r>
      <w:r w:rsidR="009D172D" w:rsidRPr="00DF10D4">
        <w:rPr>
          <w:rFonts w:ascii="Arial Narrow" w:hAnsi="Arial Narrow"/>
          <w:b/>
        </w:rPr>
        <w:t xml:space="preserve"> izboru</w:t>
      </w:r>
      <w:r w:rsidRPr="00DF10D4">
        <w:rPr>
          <w:rFonts w:ascii="Arial Narrow" w:hAnsi="Arial Narrow"/>
          <w:b/>
        </w:rPr>
        <w:t xml:space="preserve"> radnih tijela</w:t>
      </w:r>
    </w:p>
    <w:p w14:paraId="1DBB5C71" w14:textId="77777777" w:rsidR="00F8700B" w:rsidRPr="00DF10D4" w:rsidRDefault="00F8700B" w:rsidP="00FB5AC7">
      <w:pPr>
        <w:jc w:val="center"/>
        <w:rPr>
          <w:rFonts w:ascii="Arial Narrow" w:hAnsi="Arial Narrow"/>
          <w:b/>
        </w:rPr>
      </w:pPr>
    </w:p>
    <w:p w14:paraId="63C1657F" w14:textId="77777777" w:rsidR="00FA7F5A" w:rsidRDefault="00FA7F5A" w:rsidP="00FA7F5A">
      <w:pPr>
        <w:numPr>
          <w:ilvl w:val="0"/>
          <w:numId w:val="1"/>
        </w:numPr>
        <w:suppressAutoHyphens w:val="0"/>
        <w:spacing w:after="0" w:line="240" w:lineRule="auto"/>
        <w:rPr>
          <w:rFonts w:ascii="Arial Narrow" w:hAnsi="Arial Narrow"/>
        </w:rPr>
      </w:pPr>
      <w:r w:rsidRPr="00DF10D4">
        <w:rPr>
          <w:rFonts w:ascii="Arial Narrow" w:hAnsi="Arial Narrow"/>
        </w:rPr>
        <w:t>Verifikaciona komisija se bira u sledećem sastavu</w:t>
      </w:r>
      <w:r w:rsidR="00153A0C">
        <w:rPr>
          <w:rFonts w:ascii="Arial Narrow" w:hAnsi="Arial Narrow"/>
        </w:rPr>
        <w:t>:</w:t>
      </w:r>
    </w:p>
    <w:p w14:paraId="16A9ADEC" w14:textId="77777777" w:rsidR="005F15B1" w:rsidRDefault="005F15B1" w:rsidP="005F15B1">
      <w:pPr>
        <w:suppressAutoHyphens w:val="0"/>
        <w:spacing w:after="0" w:line="240" w:lineRule="auto"/>
        <w:ind w:left="720"/>
        <w:rPr>
          <w:rFonts w:ascii="Arial Narrow" w:hAnsi="Arial Narrow"/>
        </w:rPr>
      </w:pPr>
    </w:p>
    <w:p w14:paraId="0D5F93A7" w14:textId="77777777" w:rsidR="00153A0C" w:rsidRDefault="00153A0C" w:rsidP="00153A0C">
      <w:pPr>
        <w:suppressAutoHyphens w:val="0"/>
        <w:spacing w:after="0" w:line="240" w:lineRule="auto"/>
        <w:ind w:left="720"/>
        <w:rPr>
          <w:rFonts w:ascii="Arial Narrow" w:hAnsi="Arial Narrow"/>
        </w:rPr>
      </w:pPr>
    </w:p>
    <w:p w14:paraId="3D9B3C4F" w14:textId="5AF4AB4C" w:rsidR="00FA7F5A" w:rsidRPr="00DF10D4" w:rsidRDefault="00FA7F5A" w:rsidP="00475B4D">
      <w:pPr>
        <w:suppressAutoHyphens w:val="0"/>
        <w:spacing w:after="0" w:line="240" w:lineRule="auto"/>
        <w:ind w:left="720"/>
        <w:rPr>
          <w:rFonts w:ascii="Arial Narrow" w:hAnsi="Arial Narrow"/>
        </w:rPr>
      </w:pPr>
    </w:p>
    <w:p w14:paraId="5A4AF89B" w14:textId="1ECA1325" w:rsidR="00FA7F5A" w:rsidRDefault="00FA7F5A" w:rsidP="00B04940">
      <w:pPr>
        <w:numPr>
          <w:ilvl w:val="0"/>
          <w:numId w:val="1"/>
        </w:numPr>
        <w:suppressAutoHyphens w:val="0"/>
        <w:spacing w:after="0" w:line="240" w:lineRule="auto"/>
        <w:rPr>
          <w:rFonts w:ascii="Arial Narrow" w:hAnsi="Arial Narrow"/>
        </w:rPr>
      </w:pPr>
      <w:r w:rsidRPr="00910EF6">
        <w:rPr>
          <w:rFonts w:ascii="Arial Narrow" w:hAnsi="Arial Narrow"/>
        </w:rPr>
        <w:t>Za Predsjedavajućeg Skupštine bira se</w:t>
      </w:r>
      <w:r w:rsidR="00153A0C" w:rsidRPr="00910EF6">
        <w:rPr>
          <w:rFonts w:ascii="Arial Narrow" w:hAnsi="Arial Narrow"/>
        </w:rPr>
        <w:t xml:space="preserve"> </w:t>
      </w:r>
    </w:p>
    <w:p w14:paraId="643297CC" w14:textId="77777777" w:rsidR="00910EF6" w:rsidRPr="00910EF6" w:rsidRDefault="00910EF6" w:rsidP="00910EF6">
      <w:pPr>
        <w:suppressAutoHyphens w:val="0"/>
        <w:spacing w:after="0" w:line="240" w:lineRule="auto"/>
        <w:ind w:left="720"/>
        <w:rPr>
          <w:rFonts w:ascii="Arial Narrow" w:hAnsi="Arial Narrow"/>
        </w:rPr>
      </w:pPr>
    </w:p>
    <w:p w14:paraId="1BAF7639" w14:textId="494D2A56" w:rsidR="00FA7F5A" w:rsidRDefault="00FA7F5A" w:rsidP="00AD3AC7">
      <w:pPr>
        <w:numPr>
          <w:ilvl w:val="0"/>
          <w:numId w:val="1"/>
        </w:numPr>
        <w:suppressAutoHyphens w:val="0"/>
        <w:spacing w:after="0" w:line="240" w:lineRule="auto"/>
        <w:rPr>
          <w:rFonts w:ascii="Arial Narrow" w:hAnsi="Arial Narrow"/>
        </w:rPr>
      </w:pPr>
      <w:r w:rsidRPr="00910EF6">
        <w:rPr>
          <w:rFonts w:ascii="Arial Narrow" w:hAnsi="Arial Narrow"/>
        </w:rPr>
        <w:t xml:space="preserve">Za Zapisničara Skupštine bira </w:t>
      </w:r>
      <w:r w:rsidR="00AE11FE" w:rsidRPr="00910EF6">
        <w:rPr>
          <w:rFonts w:ascii="Arial Narrow" w:hAnsi="Arial Narrow"/>
        </w:rPr>
        <w:t xml:space="preserve">se </w:t>
      </w:r>
    </w:p>
    <w:p w14:paraId="61810838" w14:textId="77777777" w:rsidR="00910EF6" w:rsidRPr="00910EF6" w:rsidRDefault="00910EF6" w:rsidP="00910EF6">
      <w:pPr>
        <w:suppressAutoHyphens w:val="0"/>
        <w:spacing w:after="0" w:line="240" w:lineRule="auto"/>
        <w:rPr>
          <w:rFonts w:ascii="Arial Narrow" w:hAnsi="Arial Narrow"/>
        </w:rPr>
      </w:pPr>
    </w:p>
    <w:p w14:paraId="355737D5" w14:textId="305E126A" w:rsidR="00FA7F5A" w:rsidRPr="00153A0C" w:rsidRDefault="00FA7F5A" w:rsidP="00153A0C">
      <w:pPr>
        <w:numPr>
          <w:ilvl w:val="0"/>
          <w:numId w:val="1"/>
        </w:numPr>
        <w:suppressAutoHyphens w:val="0"/>
        <w:spacing w:after="0" w:line="240" w:lineRule="auto"/>
        <w:rPr>
          <w:rFonts w:ascii="Arial Narrow" w:hAnsi="Arial Narrow"/>
        </w:rPr>
      </w:pPr>
      <w:r>
        <w:rPr>
          <w:rFonts w:ascii="Arial Narrow" w:hAnsi="Arial Narrow"/>
        </w:rPr>
        <w:t>Za O</w:t>
      </w:r>
      <w:r w:rsidRPr="00DF10D4">
        <w:rPr>
          <w:rFonts w:ascii="Arial Narrow" w:hAnsi="Arial Narrow"/>
        </w:rPr>
        <w:t>vjerivača zapisnika bira se</w:t>
      </w:r>
      <w:r>
        <w:rPr>
          <w:rFonts w:ascii="Arial Narrow" w:hAnsi="Arial Narrow"/>
        </w:rPr>
        <w:t xml:space="preserve"> </w:t>
      </w:r>
    </w:p>
    <w:p w14:paraId="6E05B906" w14:textId="77777777" w:rsidR="00FA7F5A" w:rsidRPr="00DF10D4" w:rsidRDefault="00FA7F5A" w:rsidP="00FA7F5A">
      <w:pPr>
        <w:jc w:val="both"/>
        <w:rPr>
          <w:rFonts w:ascii="Arial Narrow" w:hAnsi="Arial Narrow"/>
        </w:rPr>
      </w:pPr>
    </w:p>
    <w:p w14:paraId="55972D9F" w14:textId="77777777" w:rsidR="00856AED" w:rsidRDefault="00856AED" w:rsidP="00FB5AC7">
      <w:pPr>
        <w:rPr>
          <w:rFonts w:ascii="Arial Narrow" w:hAnsi="Arial Narrow"/>
          <w:b/>
        </w:rPr>
      </w:pPr>
    </w:p>
    <w:p w14:paraId="3C531582" w14:textId="77777777" w:rsidR="0053592F" w:rsidRDefault="0053592F" w:rsidP="00FB5AC7">
      <w:pPr>
        <w:rPr>
          <w:rFonts w:ascii="Arial Narrow" w:hAnsi="Arial Narrow"/>
          <w:b/>
        </w:rPr>
      </w:pPr>
    </w:p>
    <w:p w14:paraId="1E7F7A80" w14:textId="77777777" w:rsidR="0053592F" w:rsidRDefault="0053592F" w:rsidP="00FB5AC7">
      <w:pPr>
        <w:rPr>
          <w:rFonts w:ascii="Arial Narrow" w:hAnsi="Arial Narrow"/>
          <w:b/>
        </w:rPr>
      </w:pPr>
    </w:p>
    <w:p w14:paraId="48E811E0" w14:textId="77777777" w:rsidR="0053592F" w:rsidRDefault="0053592F" w:rsidP="00FB5AC7">
      <w:pPr>
        <w:rPr>
          <w:rFonts w:ascii="Arial Narrow" w:hAnsi="Arial Narrow"/>
          <w:b/>
        </w:rPr>
      </w:pPr>
    </w:p>
    <w:p w14:paraId="22D24DEB" w14:textId="77777777" w:rsidR="0053592F" w:rsidRDefault="0053592F" w:rsidP="00FB5AC7">
      <w:pPr>
        <w:rPr>
          <w:rFonts w:ascii="Arial Narrow" w:hAnsi="Arial Narrow"/>
          <w:b/>
        </w:rPr>
      </w:pPr>
    </w:p>
    <w:p w14:paraId="1EA21B7E" w14:textId="7C3C9207" w:rsidR="00FA7F5A" w:rsidRPr="00DF10D4" w:rsidRDefault="00FA7F5A" w:rsidP="00FA7F5A">
      <w:pPr>
        <w:jc w:val="both"/>
        <w:rPr>
          <w:rFonts w:ascii="Arial Narrow" w:hAnsi="Arial Narrow"/>
          <w:b/>
        </w:rPr>
      </w:pPr>
      <w:r w:rsidRPr="00DF10D4">
        <w:rPr>
          <w:rFonts w:ascii="Arial Narrow" w:hAnsi="Arial Narrow"/>
          <w:b/>
        </w:rPr>
        <w:t xml:space="preserve">Dostavljeno:                                                           </w:t>
      </w:r>
      <w:r w:rsidR="003F4E5D">
        <w:rPr>
          <w:rFonts w:ascii="Arial Narrow" w:hAnsi="Arial Narrow"/>
          <w:b/>
        </w:rPr>
        <w:t xml:space="preserve"> </w:t>
      </w:r>
      <w:r w:rsidR="004C7DE8">
        <w:rPr>
          <w:rFonts w:ascii="Arial Narrow" w:hAnsi="Arial Narrow"/>
          <w:b/>
        </w:rPr>
        <w:tab/>
      </w:r>
      <w:r w:rsidR="004C7DE8">
        <w:rPr>
          <w:rFonts w:ascii="Arial Narrow" w:hAnsi="Arial Narrow"/>
          <w:b/>
        </w:rPr>
        <w:tab/>
      </w:r>
      <w:r w:rsidR="003F4E5D">
        <w:rPr>
          <w:rFonts w:ascii="Arial Narrow" w:hAnsi="Arial Narrow"/>
          <w:b/>
        </w:rPr>
        <w:t xml:space="preserve">  </w:t>
      </w:r>
      <w:r w:rsidRPr="00DF10D4">
        <w:rPr>
          <w:rFonts w:ascii="Arial Narrow" w:hAnsi="Arial Narrow"/>
          <w:b/>
        </w:rPr>
        <w:t xml:space="preserve">    PREDSJED</w:t>
      </w:r>
      <w:r w:rsidR="003F4E5D">
        <w:rPr>
          <w:rFonts w:ascii="Arial Narrow" w:hAnsi="Arial Narrow"/>
          <w:b/>
        </w:rPr>
        <w:t>NIK</w:t>
      </w:r>
      <w:r w:rsidRPr="00DF10D4">
        <w:rPr>
          <w:rFonts w:ascii="Arial Narrow" w:hAnsi="Arial Narrow"/>
          <w:b/>
        </w:rPr>
        <w:t xml:space="preserve"> SKUPŠTINE </w:t>
      </w:r>
      <w:r w:rsidR="00A672A5">
        <w:rPr>
          <w:rFonts w:ascii="Arial Narrow" w:hAnsi="Arial Narrow"/>
          <w:b/>
        </w:rPr>
        <w:t>AKCIONARA</w:t>
      </w:r>
    </w:p>
    <w:p w14:paraId="4C05690B" w14:textId="3604CE36" w:rsidR="00FA7F5A" w:rsidRPr="00DF10D4" w:rsidRDefault="00FA7F5A" w:rsidP="00FA7F5A">
      <w:pPr>
        <w:jc w:val="both"/>
        <w:rPr>
          <w:rFonts w:ascii="Arial Narrow" w:hAnsi="Arial Narrow"/>
          <w:b/>
        </w:rPr>
      </w:pPr>
      <w:r w:rsidRPr="00DF10D4">
        <w:rPr>
          <w:rFonts w:ascii="Arial Narrow" w:hAnsi="Arial Narrow"/>
          <w:b/>
        </w:rPr>
        <w:t xml:space="preserve">1x Odboru direktora                                               </w:t>
      </w:r>
      <w:r w:rsidR="004C7DE8">
        <w:rPr>
          <w:rFonts w:ascii="Arial Narrow" w:hAnsi="Arial Narrow"/>
          <w:b/>
        </w:rPr>
        <w:tab/>
      </w:r>
      <w:r w:rsidR="004C7DE8">
        <w:rPr>
          <w:rFonts w:ascii="Arial Narrow" w:hAnsi="Arial Narrow"/>
          <w:b/>
        </w:rPr>
        <w:tab/>
      </w:r>
      <w:r w:rsidRPr="00DF10D4">
        <w:rPr>
          <w:rFonts w:ascii="Arial Narrow" w:hAnsi="Arial Narrow"/>
          <w:b/>
        </w:rPr>
        <w:t xml:space="preserve">             </w:t>
      </w:r>
      <w:r w:rsidR="004C7DE8">
        <w:rPr>
          <w:rFonts w:ascii="Arial Narrow" w:hAnsi="Arial Narrow"/>
          <w:b/>
        </w:rPr>
        <w:t xml:space="preserve">AD </w:t>
      </w:r>
      <w:r w:rsidRPr="00DF10D4">
        <w:rPr>
          <w:rFonts w:ascii="Arial Narrow" w:hAnsi="Arial Narrow"/>
          <w:b/>
        </w:rPr>
        <w:t xml:space="preserve">“Port of </w:t>
      </w:r>
      <w:r w:rsidR="006B2637">
        <w:rPr>
          <w:rFonts w:ascii="Arial Narrow" w:hAnsi="Arial Narrow"/>
          <w:b/>
        </w:rPr>
        <w:t>Adria</w:t>
      </w:r>
      <w:r w:rsidR="00AE11FE" w:rsidRPr="00DF10D4">
        <w:rPr>
          <w:rFonts w:ascii="Arial Narrow" w:hAnsi="Arial Narrow"/>
          <w:b/>
        </w:rPr>
        <w:t>“</w:t>
      </w:r>
      <w:r w:rsidR="0014483E">
        <w:rPr>
          <w:rFonts w:ascii="Arial Narrow" w:hAnsi="Arial Narrow"/>
          <w:b/>
        </w:rPr>
        <w:t xml:space="preserve"> </w:t>
      </w:r>
      <w:r w:rsidR="00AE11FE" w:rsidRPr="00DF10D4">
        <w:rPr>
          <w:rFonts w:ascii="Arial Narrow" w:hAnsi="Arial Narrow"/>
          <w:b/>
        </w:rPr>
        <w:t>Bar</w:t>
      </w:r>
    </w:p>
    <w:p w14:paraId="069BB4A6" w14:textId="23F538F0" w:rsidR="00FA7F5A" w:rsidRPr="00DF10D4" w:rsidRDefault="00FA7F5A" w:rsidP="00FA7F5A">
      <w:pPr>
        <w:jc w:val="both"/>
        <w:rPr>
          <w:rFonts w:ascii="Arial Narrow" w:hAnsi="Arial Narrow"/>
          <w:b/>
        </w:rPr>
      </w:pPr>
      <w:r w:rsidRPr="00DF10D4">
        <w:rPr>
          <w:rFonts w:ascii="Arial Narrow" w:hAnsi="Arial Narrow"/>
          <w:b/>
        </w:rPr>
        <w:t xml:space="preserve">1x </w:t>
      </w:r>
      <w:r w:rsidR="003F4E5D">
        <w:rPr>
          <w:rFonts w:ascii="Arial Narrow" w:hAnsi="Arial Narrow"/>
          <w:b/>
        </w:rPr>
        <w:t xml:space="preserve">Predsjedniku </w:t>
      </w:r>
      <w:r w:rsidR="007B4208">
        <w:rPr>
          <w:rFonts w:ascii="Arial Narrow" w:hAnsi="Arial Narrow"/>
          <w:b/>
        </w:rPr>
        <w:t>S</w:t>
      </w:r>
      <w:r w:rsidR="003F4E5D">
        <w:rPr>
          <w:rFonts w:ascii="Arial Narrow" w:hAnsi="Arial Narrow"/>
          <w:b/>
        </w:rPr>
        <w:t xml:space="preserve">kupštine </w:t>
      </w:r>
      <w:r w:rsidR="00406B86">
        <w:rPr>
          <w:rFonts w:ascii="Arial Narrow" w:hAnsi="Arial Narrow"/>
          <w:b/>
        </w:rPr>
        <w:tab/>
      </w:r>
      <w:r w:rsidR="0014483E">
        <w:rPr>
          <w:rFonts w:ascii="Arial Narrow" w:hAnsi="Arial Narrow"/>
          <w:b/>
        </w:rPr>
        <w:t xml:space="preserve">              </w:t>
      </w:r>
      <w:r w:rsidR="003F4E5D">
        <w:rPr>
          <w:rFonts w:ascii="Arial Narrow" w:hAnsi="Arial Narrow"/>
          <w:b/>
        </w:rPr>
        <w:t xml:space="preserve"> </w:t>
      </w:r>
      <w:r w:rsidR="007B4208">
        <w:rPr>
          <w:rFonts w:ascii="Arial Narrow" w:hAnsi="Arial Narrow"/>
          <w:b/>
        </w:rPr>
        <w:t xml:space="preserve">                                            </w:t>
      </w:r>
      <w:r w:rsidR="003F4E5D">
        <w:rPr>
          <w:rFonts w:ascii="Arial Narrow" w:hAnsi="Arial Narrow"/>
          <w:b/>
        </w:rPr>
        <w:t xml:space="preserve">     </w:t>
      </w:r>
      <w:r w:rsidRPr="00DF10D4">
        <w:rPr>
          <w:rFonts w:ascii="Arial Narrow" w:hAnsi="Arial Narrow"/>
          <w:b/>
        </w:rPr>
        <w:t xml:space="preserve"> </w:t>
      </w:r>
    </w:p>
    <w:p w14:paraId="1E6DFC21" w14:textId="7EE28771" w:rsidR="00FA7F5A" w:rsidRPr="00DF10D4" w:rsidRDefault="00FA7F5A" w:rsidP="00FA7F5A">
      <w:pPr>
        <w:jc w:val="both"/>
        <w:rPr>
          <w:rFonts w:ascii="Arial Narrow" w:hAnsi="Arial Narrow"/>
          <w:b/>
          <w:color w:val="FF0000"/>
        </w:rPr>
      </w:pPr>
      <w:r w:rsidRPr="00DF10D4">
        <w:rPr>
          <w:rFonts w:ascii="Arial Narrow" w:hAnsi="Arial Narrow"/>
          <w:b/>
        </w:rPr>
        <w:t xml:space="preserve">1x </w:t>
      </w:r>
      <w:r w:rsidR="00C0544A">
        <w:rPr>
          <w:rFonts w:ascii="Arial Narrow" w:hAnsi="Arial Narrow"/>
          <w:b/>
        </w:rPr>
        <w:t>Sekretar</w:t>
      </w:r>
      <w:r w:rsidR="00B4108C">
        <w:rPr>
          <w:rFonts w:ascii="Arial Narrow" w:hAnsi="Arial Narrow"/>
          <w:b/>
        </w:rPr>
        <w:t>u</w:t>
      </w:r>
      <w:r w:rsidRPr="00DF10D4">
        <w:rPr>
          <w:rFonts w:ascii="Arial Narrow" w:hAnsi="Arial Narrow"/>
          <w:b/>
        </w:rPr>
        <w:t xml:space="preserve"> </w:t>
      </w:r>
      <w:r w:rsidR="00C0544A">
        <w:rPr>
          <w:rFonts w:ascii="Arial Narrow" w:hAnsi="Arial Narrow"/>
          <w:b/>
        </w:rPr>
        <w:t>Dru</w:t>
      </w:r>
      <w:r w:rsidR="00B4108C">
        <w:rPr>
          <w:rFonts w:ascii="Arial Narrow" w:hAnsi="Arial Narrow"/>
          <w:b/>
        </w:rPr>
        <w:t>š</w:t>
      </w:r>
      <w:r>
        <w:rPr>
          <w:rFonts w:ascii="Arial Narrow" w:hAnsi="Arial Narrow"/>
          <w:b/>
        </w:rPr>
        <w:t>tva</w:t>
      </w:r>
      <w:r w:rsidRPr="00DF10D4">
        <w:rPr>
          <w:rFonts w:ascii="Arial Narrow" w:hAnsi="Arial Narrow"/>
          <w:b/>
        </w:rPr>
        <w:t xml:space="preserve">                                                   </w:t>
      </w:r>
      <w:r>
        <w:rPr>
          <w:rFonts w:ascii="Arial Narrow" w:hAnsi="Arial Narrow"/>
          <w:b/>
        </w:rPr>
        <w:t xml:space="preserve">           </w:t>
      </w:r>
      <w:r w:rsidR="00406B86">
        <w:rPr>
          <w:rFonts w:ascii="Arial Narrow" w:hAnsi="Arial Narrow"/>
          <w:b/>
        </w:rPr>
        <w:tab/>
      </w:r>
      <w:r w:rsidRPr="00DF10D4">
        <w:rPr>
          <w:rFonts w:ascii="Arial Narrow" w:hAnsi="Arial Narrow"/>
          <w:b/>
        </w:rPr>
        <w:t xml:space="preserve"> </w:t>
      </w:r>
    </w:p>
    <w:p w14:paraId="7C6E3DD3" w14:textId="58174FE2" w:rsidR="00FA7F5A" w:rsidRPr="00DF10D4" w:rsidRDefault="00FA7F5A" w:rsidP="00FA7F5A">
      <w:pPr>
        <w:jc w:val="both"/>
        <w:rPr>
          <w:rFonts w:ascii="Arial Narrow" w:hAnsi="Arial Narrow"/>
          <w:b/>
        </w:rPr>
      </w:pPr>
      <w:r>
        <w:rPr>
          <w:rFonts w:ascii="Arial Narrow" w:hAnsi="Arial Narrow"/>
          <w:b/>
        </w:rPr>
        <w:t>8x Oglasnim tablama</w:t>
      </w:r>
      <w:r w:rsidR="003F4E5D">
        <w:rPr>
          <w:rFonts w:ascii="Arial Narrow" w:hAnsi="Arial Narrow"/>
          <w:b/>
        </w:rPr>
        <w:t xml:space="preserve">                                                                            ________________________</w:t>
      </w:r>
    </w:p>
    <w:sectPr w:rsidR="00FA7F5A" w:rsidRPr="00DF10D4"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D62D5" w14:textId="77777777" w:rsidR="00C60217" w:rsidRDefault="00C60217" w:rsidP="00913868">
      <w:r>
        <w:separator/>
      </w:r>
    </w:p>
  </w:endnote>
  <w:endnote w:type="continuationSeparator" w:id="0">
    <w:p w14:paraId="5C1FFA40" w14:textId="77777777" w:rsidR="00C60217" w:rsidRDefault="00C60217"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A5E3"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384B53E4" wp14:editId="3CDE1F9B">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(Izdanje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005CF2">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3159E" w14:textId="77777777" w:rsidR="00C60217" w:rsidRDefault="00C60217" w:rsidP="00913868">
      <w:r>
        <w:separator/>
      </w:r>
    </w:p>
  </w:footnote>
  <w:footnote w:type="continuationSeparator" w:id="0">
    <w:p w14:paraId="7DB8AEC1" w14:textId="77777777" w:rsidR="00C60217" w:rsidRDefault="00C60217"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DF5F6" w14:textId="77777777" w:rsidR="00913868" w:rsidRDefault="00000000">
    <w:pPr>
      <w:pStyle w:val="Header"/>
    </w:pPr>
    <w:r>
      <w:rPr>
        <w:noProof/>
      </w:rPr>
      <w:pict w14:anchorId="279993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2F79" w14:textId="1C1686E2" w:rsidR="005B5BA2" w:rsidRDefault="005B5BA2" w:rsidP="005B5BA2">
    <w:pPr>
      <w:spacing w:after="0" w:line="300" w:lineRule="auto"/>
      <w:ind w:firstLine="2977"/>
      <w:rPr>
        <w:rFonts w:ascii="Klavika CH Medium" w:hAnsi="Klavika CH Medium" w:cs="Segoe UI Semibold"/>
        <w:sz w:val="24"/>
        <w:szCs w:val="24"/>
        <w:lang w:val="sr-Latn-ME"/>
      </w:rPr>
    </w:pPr>
    <w:r>
      <w:t xml:space="preserve">  </w:t>
    </w:r>
    <w:r>
      <w:rPr>
        <w:noProof/>
      </w:rPr>
      <w:drawing>
        <wp:anchor distT="0" distB="0" distL="114300" distR="114300" simplePos="0" relativeHeight="251664384" behindDoc="1" locked="0" layoutInCell="1" allowOverlap="1" wp14:anchorId="65498529" wp14:editId="4120A2E8">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456241961"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50866324" wp14:editId="6839A950">
          <wp:simplePos x="0" y="0"/>
          <wp:positionH relativeFrom="page">
            <wp:posOffset>542925</wp:posOffset>
          </wp:positionH>
          <wp:positionV relativeFrom="page">
            <wp:posOffset>219075</wp:posOffset>
          </wp:positionV>
          <wp:extent cx="1733550" cy="990600"/>
          <wp:effectExtent l="0" t="0" r="0" b="0"/>
          <wp:wrapNone/>
          <wp:docPr id="322528082" name="Picture 1"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055030"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Pr>
        <w:rFonts w:ascii="Klavika CH Medium" w:hAnsi="Klavika CH Medium" w:cs="Segoe UI Semibold"/>
        <w:sz w:val="24"/>
        <w:szCs w:val="24"/>
        <w:lang w:val="sr-Latn-ME"/>
      </w:rPr>
      <w:t xml:space="preserve">AD "PORT OF ADRIA" BAR             </w:t>
    </w:r>
  </w:p>
  <w:p w14:paraId="72A8152A" w14:textId="77777777" w:rsidR="005B5BA2" w:rsidRDefault="005B5BA2" w:rsidP="005B5BA2">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3540CECA" w14:textId="77777777" w:rsidR="005B5BA2" w:rsidRDefault="005B5BA2" w:rsidP="005B5BA2">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1249EFD5" w14:textId="77777777" w:rsidR="005B5BA2" w:rsidRDefault="005B5BA2" w:rsidP="005B5BA2">
    <w:pPr>
      <w:pStyle w:val="Header"/>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p>
  <w:p w14:paraId="398266B1" w14:textId="77777777" w:rsidR="005B5BA2" w:rsidRDefault="005B5BA2" w:rsidP="005B5BA2">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6AD026B5" w14:textId="290E56BD" w:rsidR="00913868" w:rsidRPr="00A95850" w:rsidRDefault="00913868" w:rsidP="00A9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ACCA" w14:textId="77777777" w:rsidR="00913868" w:rsidRDefault="00000000">
    <w:pPr>
      <w:pStyle w:val="Header"/>
    </w:pPr>
    <w:r>
      <w:rPr>
        <w:noProof/>
      </w:rPr>
      <w:pict w14:anchorId="306F45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50070"/>
    <w:multiLevelType w:val="hybridMultilevel"/>
    <w:tmpl w:val="E76EF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8B493A"/>
    <w:multiLevelType w:val="hybridMultilevel"/>
    <w:tmpl w:val="E2AA3C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268468184">
    <w:abstractNumId w:val="2"/>
  </w:num>
  <w:num w:numId="2" w16cid:durableId="944967353">
    <w:abstractNumId w:val="0"/>
  </w:num>
  <w:num w:numId="3" w16cid:durableId="2136748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05CF2"/>
    <w:rsid w:val="00017331"/>
    <w:rsid w:val="00033B45"/>
    <w:rsid w:val="0004286C"/>
    <w:rsid w:val="000573DD"/>
    <w:rsid w:val="00064DEA"/>
    <w:rsid w:val="000742A2"/>
    <w:rsid w:val="00090E6B"/>
    <w:rsid w:val="000B124C"/>
    <w:rsid w:val="000F63C2"/>
    <w:rsid w:val="00100E93"/>
    <w:rsid w:val="00135CAC"/>
    <w:rsid w:val="0014419A"/>
    <w:rsid w:val="0014483E"/>
    <w:rsid w:val="001457C6"/>
    <w:rsid w:val="00153A0C"/>
    <w:rsid w:val="00173AD7"/>
    <w:rsid w:val="00173FB5"/>
    <w:rsid w:val="00187C3D"/>
    <w:rsid w:val="001B7E7C"/>
    <w:rsid w:val="001C350B"/>
    <w:rsid w:val="001F5809"/>
    <w:rsid w:val="00202CF5"/>
    <w:rsid w:val="00204692"/>
    <w:rsid w:val="002222CD"/>
    <w:rsid w:val="00243EAD"/>
    <w:rsid w:val="002733CE"/>
    <w:rsid w:val="00282032"/>
    <w:rsid w:val="002C5204"/>
    <w:rsid w:val="002D5EAC"/>
    <w:rsid w:val="002D7536"/>
    <w:rsid w:val="002F33B5"/>
    <w:rsid w:val="002F4D50"/>
    <w:rsid w:val="00302DAD"/>
    <w:rsid w:val="00311437"/>
    <w:rsid w:val="00311618"/>
    <w:rsid w:val="00333CA7"/>
    <w:rsid w:val="00347600"/>
    <w:rsid w:val="00363E88"/>
    <w:rsid w:val="003655D1"/>
    <w:rsid w:val="0036623E"/>
    <w:rsid w:val="003669AA"/>
    <w:rsid w:val="00382313"/>
    <w:rsid w:val="0039686C"/>
    <w:rsid w:val="00397345"/>
    <w:rsid w:val="003B1C69"/>
    <w:rsid w:val="003D1C62"/>
    <w:rsid w:val="003E4789"/>
    <w:rsid w:val="003F1905"/>
    <w:rsid w:val="003F367E"/>
    <w:rsid w:val="003F4E5D"/>
    <w:rsid w:val="00406B86"/>
    <w:rsid w:val="00411AB5"/>
    <w:rsid w:val="00423F6E"/>
    <w:rsid w:val="00435C80"/>
    <w:rsid w:val="00437268"/>
    <w:rsid w:val="00475B4D"/>
    <w:rsid w:val="004B5353"/>
    <w:rsid w:val="004C1638"/>
    <w:rsid w:val="004C7DE8"/>
    <w:rsid w:val="004D470D"/>
    <w:rsid w:val="004E7018"/>
    <w:rsid w:val="004F2E91"/>
    <w:rsid w:val="00514978"/>
    <w:rsid w:val="00522A03"/>
    <w:rsid w:val="0053592F"/>
    <w:rsid w:val="00545D68"/>
    <w:rsid w:val="005635B8"/>
    <w:rsid w:val="00576304"/>
    <w:rsid w:val="005A35DF"/>
    <w:rsid w:val="005B5BA2"/>
    <w:rsid w:val="005D580D"/>
    <w:rsid w:val="005D6656"/>
    <w:rsid w:val="005E732A"/>
    <w:rsid w:val="005F15B1"/>
    <w:rsid w:val="00600E36"/>
    <w:rsid w:val="00615AFB"/>
    <w:rsid w:val="006160DF"/>
    <w:rsid w:val="0063416A"/>
    <w:rsid w:val="00635995"/>
    <w:rsid w:val="00651DE8"/>
    <w:rsid w:val="00662C12"/>
    <w:rsid w:val="006949E2"/>
    <w:rsid w:val="006953D2"/>
    <w:rsid w:val="00696632"/>
    <w:rsid w:val="006A3211"/>
    <w:rsid w:val="006B2637"/>
    <w:rsid w:val="006C1FD4"/>
    <w:rsid w:val="006C7A7E"/>
    <w:rsid w:val="006D720B"/>
    <w:rsid w:val="006D72C3"/>
    <w:rsid w:val="006D73D9"/>
    <w:rsid w:val="006E36D0"/>
    <w:rsid w:val="006E4CDC"/>
    <w:rsid w:val="006F452B"/>
    <w:rsid w:val="006F69D9"/>
    <w:rsid w:val="00705E9B"/>
    <w:rsid w:val="007200DE"/>
    <w:rsid w:val="00740031"/>
    <w:rsid w:val="00752884"/>
    <w:rsid w:val="00760555"/>
    <w:rsid w:val="0076548D"/>
    <w:rsid w:val="00780548"/>
    <w:rsid w:val="0078422F"/>
    <w:rsid w:val="0079266B"/>
    <w:rsid w:val="00792793"/>
    <w:rsid w:val="007A41C8"/>
    <w:rsid w:val="007A4F2D"/>
    <w:rsid w:val="007B4208"/>
    <w:rsid w:val="007C6CCB"/>
    <w:rsid w:val="007C7E3B"/>
    <w:rsid w:val="007D0FED"/>
    <w:rsid w:val="007E5720"/>
    <w:rsid w:val="007F4119"/>
    <w:rsid w:val="00825E84"/>
    <w:rsid w:val="00832721"/>
    <w:rsid w:val="00856AED"/>
    <w:rsid w:val="00877591"/>
    <w:rsid w:val="00883A38"/>
    <w:rsid w:val="00897034"/>
    <w:rsid w:val="008A3726"/>
    <w:rsid w:val="008B3398"/>
    <w:rsid w:val="008D3880"/>
    <w:rsid w:val="008E6317"/>
    <w:rsid w:val="00901F74"/>
    <w:rsid w:val="009060EB"/>
    <w:rsid w:val="00910020"/>
    <w:rsid w:val="00910EF6"/>
    <w:rsid w:val="00913868"/>
    <w:rsid w:val="009228B3"/>
    <w:rsid w:val="009801EF"/>
    <w:rsid w:val="00986830"/>
    <w:rsid w:val="00990B3B"/>
    <w:rsid w:val="0099506F"/>
    <w:rsid w:val="00995272"/>
    <w:rsid w:val="009A07DB"/>
    <w:rsid w:val="009A3277"/>
    <w:rsid w:val="009B02BF"/>
    <w:rsid w:val="009C3F13"/>
    <w:rsid w:val="009C7712"/>
    <w:rsid w:val="009D172D"/>
    <w:rsid w:val="009D2E24"/>
    <w:rsid w:val="009F4CA1"/>
    <w:rsid w:val="00A00DC7"/>
    <w:rsid w:val="00A26FB9"/>
    <w:rsid w:val="00A34F3D"/>
    <w:rsid w:val="00A46980"/>
    <w:rsid w:val="00A54A9E"/>
    <w:rsid w:val="00A672A5"/>
    <w:rsid w:val="00A72326"/>
    <w:rsid w:val="00A746C3"/>
    <w:rsid w:val="00A808DC"/>
    <w:rsid w:val="00A95850"/>
    <w:rsid w:val="00AA43AD"/>
    <w:rsid w:val="00AA6763"/>
    <w:rsid w:val="00AA71AF"/>
    <w:rsid w:val="00AA7560"/>
    <w:rsid w:val="00AE11FE"/>
    <w:rsid w:val="00AF5CF2"/>
    <w:rsid w:val="00B072BB"/>
    <w:rsid w:val="00B11DF6"/>
    <w:rsid w:val="00B27B25"/>
    <w:rsid w:val="00B4108C"/>
    <w:rsid w:val="00B45DBD"/>
    <w:rsid w:val="00B77490"/>
    <w:rsid w:val="00B80DAA"/>
    <w:rsid w:val="00B85750"/>
    <w:rsid w:val="00B927C8"/>
    <w:rsid w:val="00B97F34"/>
    <w:rsid w:val="00BA0C05"/>
    <w:rsid w:val="00BB32A9"/>
    <w:rsid w:val="00BE1FA6"/>
    <w:rsid w:val="00C012B2"/>
    <w:rsid w:val="00C0544A"/>
    <w:rsid w:val="00C11F9D"/>
    <w:rsid w:val="00C20D7F"/>
    <w:rsid w:val="00C366A3"/>
    <w:rsid w:val="00C60217"/>
    <w:rsid w:val="00C60946"/>
    <w:rsid w:val="00C61E95"/>
    <w:rsid w:val="00C71A5B"/>
    <w:rsid w:val="00C752C5"/>
    <w:rsid w:val="00C91A87"/>
    <w:rsid w:val="00CA41C8"/>
    <w:rsid w:val="00CB1973"/>
    <w:rsid w:val="00CC161F"/>
    <w:rsid w:val="00CC7EB4"/>
    <w:rsid w:val="00CD1D02"/>
    <w:rsid w:val="00CE0836"/>
    <w:rsid w:val="00CF54BD"/>
    <w:rsid w:val="00D30DAE"/>
    <w:rsid w:val="00D47280"/>
    <w:rsid w:val="00D5405B"/>
    <w:rsid w:val="00D568E3"/>
    <w:rsid w:val="00D73229"/>
    <w:rsid w:val="00D75132"/>
    <w:rsid w:val="00D919D6"/>
    <w:rsid w:val="00D962FD"/>
    <w:rsid w:val="00DC0B70"/>
    <w:rsid w:val="00DC410E"/>
    <w:rsid w:val="00DC7F6C"/>
    <w:rsid w:val="00DD19A8"/>
    <w:rsid w:val="00DF00F0"/>
    <w:rsid w:val="00DF450E"/>
    <w:rsid w:val="00E006D5"/>
    <w:rsid w:val="00E10ACE"/>
    <w:rsid w:val="00E16F15"/>
    <w:rsid w:val="00E1769C"/>
    <w:rsid w:val="00E6248F"/>
    <w:rsid w:val="00E76895"/>
    <w:rsid w:val="00EA696D"/>
    <w:rsid w:val="00F00B8A"/>
    <w:rsid w:val="00F206A3"/>
    <w:rsid w:val="00F32E17"/>
    <w:rsid w:val="00F520BD"/>
    <w:rsid w:val="00F53886"/>
    <w:rsid w:val="00F53AB1"/>
    <w:rsid w:val="00F53AE2"/>
    <w:rsid w:val="00F618D6"/>
    <w:rsid w:val="00F61F13"/>
    <w:rsid w:val="00F724B3"/>
    <w:rsid w:val="00F75922"/>
    <w:rsid w:val="00F83585"/>
    <w:rsid w:val="00F83EEC"/>
    <w:rsid w:val="00F8700B"/>
    <w:rsid w:val="00FA2AAC"/>
    <w:rsid w:val="00FA479F"/>
    <w:rsid w:val="00FA7F5A"/>
    <w:rsid w:val="00FB5AC7"/>
    <w:rsid w:val="00FD54F2"/>
    <w:rsid w:val="00FF10C9"/>
    <w:rsid w:val="00FF1E8C"/>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943D4C"/>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E91"/>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B5BA2"/>
    <w:rPr>
      <w:color w:val="0000FF" w:themeColor="hyperlink"/>
      <w:u w:val="single"/>
    </w:rPr>
  </w:style>
  <w:style w:type="paragraph" w:styleId="ListParagraph">
    <w:name w:val="List Paragraph"/>
    <w:basedOn w:val="Normal"/>
    <w:uiPriority w:val="34"/>
    <w:qFormat/>
    <w:rsid w:val="00475B4D"/>
    <w:pPr>
      <w:suppressAutoHyphens w:val="0"/>
      <w:spacing w:after="0" w:line="240" w:lineRule="auto"/>
      <w:ind w:left="708"/>
    </w:pPr>
    <w:rPr>
      <w:rFonts w:ascii="Cambria" w:eastAsia="MS Mincho" w:hAnsi="Cambria"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042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62352-30BB-45DB-969A-B0A1B1EA1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138</TotalTime>
  <Pages>1</Pages>
  <Words>181</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69</cp:revision>
  <cp:lastPrinted>2025-06-25T10:25:00Z</cp:lastPrinted>
  <dcterms:created xsi:type="dcterms:W3CDTF">2019-02-01T08:32:00Z</dcterms:created>
  <dcterms:modified xsi:type="dcterms:W3CDTF">2026-06-19T08:32:00Z</dcterms:modified>
</cp:coreProperties>
</file>